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C42" w:rsidRPr="00E81161" w:rsidRDefault="00593C42" w:rsidP="00123152">
      <w:pPr>
        <w:jc w:val="center"/>
        <w:rPr>
          <w:sz w:val="28"/>
          <w:szCs w:val="28"/>
        </w:rPr>
      </w:pPr>
      <w:r w:rsidRPr="00E81161">
        <w:rPr>
          <w:sz w:val="28"/>
          <w:szCs w:val="28"/>
        </w:rPr>
        <w:t>АДМИНИСТРАЦИЯ ГОРОДА БЕЛОКУРИХ</w:t>
      </w:r>
      <w:r>
        <w:rPr>
          <w:sz w:val="28"/>
          <w:szCs w:val="28"/>
        </w:rPr>
        <w:t>А</w:t>
      </w:r>
    </w:p>
    <w:p w:rsidR="00593C42" w:rsidRPr="00E81161" w:rsidRDefault="00593C42" w:rsidP="00123152">
      <w:pPr>
        <w:jc w:val="center"/>
        <w:rPr>
          <w:sz w:val="28"/>
          <w:szCs w:val="28"/>
        </w:rPr>
      </w:pPr>
      <w:r w:rsidRPr="00E81161">
        <w:rPr>
          <w:sz w:val="28"/>
          <w:szCs w:val="28"/>
        </w:rPr>
        <w:t>АЛТАЙСК</w:t>
      </w:r>
      <w:r>
        <w:rPr>
          <w:sz w:val="28"/>
          <w:szCs w:val="28"/>
        </w:rPr>
        <w:t>ОГО</w:t>
      </w:r>
      <w:r w:rsidRPr="00E81161">
        <w:rPr>
          <w:sz w:val="28"/>
          <w:szCs w:val="28"/>
        </w:rPr>
        <w:t xml:space="preserve"> КРА</w:t>
      </w:r>
      <w:r>
        <w:rPr>
          <w:sz w:val="28"/>
          <w:szCs w:val="28"/>
        </w:rPr>
        <w:t>Я</w:t>
      </w:r>
    </w:p>
    <w:p w:rsidR="00593C42" w:rsidRPr="00E81161" w:rsidRDefault="00593C42" w:rsidP="00123152">
      <w:pPr>
        <w:jc w:val="center"/>
        <w:rPr>
          <w:sz w:val="28"/>
          <w:szCs w:val="28"/>
        </w:rPr>
      </w:pPr>
    </w:p>
    <w:p w:rsidR="00593C42" w:rsidRDefault="00593C42" w:rsidP="00123152">
      <w:pPr>
        <w:tabs>
          <w:tab w:val="left" w:pos="3660"/>
        </w:tabs>
        <w:rPr>
          <w:sz w:val="28"/>
          <w:szCs w:val="28"/>
        </w:rPr>
      </w:pPr>
      <w:r>
        <w:rPr>
          <w:sz w:val="28"/>
          <w:szCs w:val="28"/>
        </w:rPr>
        <w:tab/>
        <w:t>ПОСТАНОВЛЕНИЕ</w:t>
      </w:r>
    </w:p>
    <w:p w:rsidR="00593C42" w:rsidRPr="00E81161" w:rsidRDefault="00593C42" w:rsidP="00123152">
      <w:pPr>
        <w:rPr>
          <w:sz w:val="28"/>
          <w:szCs w:val="28"/>
        </w:rPr>
      </w:pPr>
      <w:r>
        <w:rPr>
          <w:sz w:val="28"/>
          <w:szCs w:val="28"/>
        </w:rPr>
        <w:t>30.01.</w:t>
      </w:r>
      <w:r w:rsidRPr="00E81161">
        <w:rPr>
          <w:sz w:val="28"/>
          <w:szCs w:val="28"/>
        </w:rPr>
        <w:t>20</w:t>
      </w:r>
      <w:r>
        <w:rPr>
          <w:sz w:val="28"/>
          <w:szCs w:val="28"/>
        </w:rPr>
        <w:t>12</w:t>
      </w:r>
      <w:r w:rsidRPr="00E81161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83         </w:t>
      </w:r>
      <w:r w:rsidRPr="00E81161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 xml:space="preserve">                               </w:t>
      </w:r>
      <w:r w:rsidRPr="00E81161">
        <w:rPr>
          <w:sz w:val="28"/>
          <w:szCs w:val="28"/>
        </w:rPr>
        <w:t xml:space="preserve">  </w:t>
      </w:r>
      <w:r>
        <w:rPr>
          <w:sz w:val="28"/>
          <w:szCs w:val="28"/>
        </w:rPr>
        <w:t>г.</w:t>
      </w:r>
      <w:r w:rsidRPr="00E81161">
        <w:rPr>
          <w:sz w:val="28"/>
          <w:szCs w:val="28"/>
        </w:rPr>
        <w:t xml:space="preserve"> Белокуриха</w:t>
      </w:r>
    </w:p>
    <w:tbl>
      <w:tblPr>
        <w:tblW w:w="10037" w:type="dxa"/>
        <w:tblLook w:val="01E0"/>
      </w:tblPr>
      <w:tblGrid>
        <w:gridCol w:w="5148"/>
        <w:gridCol w:w="4889"/>
      </w:tblGrid>
      <w:tr w:rsidR="00593C42" w:rsidTr="006D5D14">
        <w:tc>
          <w:tcPr>
            <w:tcW w:w="5148" w:type="dxa"/>
          </w:tcPr>
          <w:p w:rsidR="00593C42" w:rsidRPr="006D5D14" w:rsidRDefault="00593C42" w:rsidP="009941FB">
            <w:pPr>
              <w:rPr>
                <w:sz w:val="28"/>
                <w:szCs w:val="28"/>
              </w:rPr>
            </w:pPr>
          </w:p>
          <w:p w:rsidR="00593C42" w:rsidRPr="006D5D14" w:rsidRDefault="00593C42" w:rsidP="006D5D14">
            <w:pPr>
              <w:spacing w:line="240" w:lineRule="exact"/>
              <w:ind w:right="228"/>
              <w:jc w:val="both"/>
              <w:rPr>
                <w:sz w:val="28"/>
                <w:szCs w:val="28"/>
              </w:rPr>
            </w:pPr>
            <w:r w:rsidRPr="006D5D14">
              <w:rPr>
                <w:sz w:val="28"/>
                <w:szCs w:val="28"/>
              </w:rPr>
              <w:t xml:space="preserve">Об </w:t>
            </w:r>
            <w:r w:rsidRPr="006D5D14">
              <w:rPr>
                <w:sz w:val="28"/>
              </w:rPr>
              <w:t>изменении вида разрешенного использования</w:t>
            </w:r>
            <w:r w:rsidRPr="006D5D14">
              <w:rPr>
                <w:sz w:val="28"/>
                <w:szCs w:val="28"/>
              </w:rPr>
              <w:t xml:space="preserve"> земельного участка в </w:t>
            </w:r>
            <w:r w:rsidRPr="006D5D14">
              <w:rPr>
                <w:sz w:val="28"/>
                <w:szCs w:val="28"/>
              </w:rPr>
              <w:br/>
            </w:r>
            <w:r w:rsidRPr="006D5D14">
              <w:rPr>
                <w:spacing w:val="-8"/>
                <w:sz w:val="28"/>
                <w:szCs w:val="28"/>
              </w:rPr>
              <w:t>г. Белокурих</w:t>
            </w:r>
            <w:r>
              <w:rPr>
                <w:spacing w:val="-8"/>
                <w:sz w:val="28"/>
                <w:szCs w:val="28"/>
              </w:rPr>
              <w:t xml:space="preserve">а, </w:t>
            </w:r>
            <w:smartTag w:uri="urn:schemas-microsoft-com:office:smarttags" w:element="metricconverter">
              <w:smartTagPr>
                <w:attr w:name="ProductID" w:val="1920 м"/>
              </w:smartTagPr>
              <w:r>
                <w:rPr>
                  <w:spacing w:val="-8"/>
                  <w:sz w:val="28"/>
                  <w:szCs w:val="28"/>
                </w:rPr>
                <w:t>1920 м</w:t>
              </w:r>
            </w:smartTag>
            <w:r>
              <w:rPr>
                <w:spacing w:val="-8"/>
                <w:sz w:val="28"/>
                <w:szCs w:val="28"/>
              </w:rPr>
              <w:t xml:space="preserve"> на северо-запад               от ул. Нижняя, 77</w:t>
            </w:r>
          </w:p>
        </w:tc>
        <w:tc>
          <w:tcPr>
            <w:tcW w:w="4889" w:type="dxa"/>
          </w:tcPr>
          <w:p w:rsidR="00593C42" w:rsidRPr="006D5D14" w:rsidRDefault="00593C42" w:rsidP="009941FB">
            <w:pPr>
              <w:rPr>
                <w:sz w:val="28"/>
                <w:szCs w:val="28"/>
              </w:rPr>
            </w:pPr>
          </w:p>
        </w:tc>
      </w:tr>
    </w:tbl>
    <w:p w:rsidR="00593C42" w:rsidRPr="00E81161" w:rsidRDefault="00593C42" w:rsidP="00123152">
      <w:pPr>
        <w:rPr>
          <w:sz w:val="28"/>
          <w:szCs w:val="28"/>
        </w:rPr>
      </w:pPr>
    </w:p>
    <w:p w:rsidR="00593C42" w:rsidRDefault="00593C42" w:rsidP="00123152">
      <w:pPr>
        <w:tabs>
          <w:tab w:val="left" w:pos="709"/>
        </w:tabs>
        <w:ind w:firstLine="720"/>
        <w:jc w:val="both"/>
        <w:rPr>
          <w:sz w:val="28"/>
          <w:szCs w:val="28"/>
        </w:rPr>
      </w:pPr>
      <w:r w:rsidRPr="00E81161">
        <w:rPr>
          <w:sz w:val="28"/>
          <w:szCs w:val="28"/>
        </w:rPr>
        <w:t>Рассмотрев заявление</w:t>
      </w:r>
      <w:r>
        <w:rPr>
          <w:sz w:val="28"/>
          <w:szCs w:val="28"/>
        </w:rPr>
        <w:t xml:space="preserve"> Уткиной Марины Владимировны, Таргонского Константина Анатольевича от 20.09.2011 № 7135,</w:t>
      </w:r>
      <w:r w:rsidRPr="00696D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свидетельства                                     о государственной регистрации права собственности </w:t>
      </w:r>
      <w:r>
        <w:rPr>
          <w:sz w:val="28"/>
          <w:szCs w:val="28"/>
        </w:rPr>
        <w:br/>
        <w:t xml:space="preserve">от 25.07.2008 серии 22 АВ № 329988, от 26.05.2009 серии 22 АБ № 545343,  </w:t>
      </w:r>
      <w:r w:rsidRPr="00696D4B">
        <w:rPr>
          <w:sz w:val="28"/>
          <w:szCs w:val="28"/>
        </w:rPr>
        <w:t>постановление администрации гор</w:t>
      </w:r>
      <w:r>
        <w:rPr>
          <w:sz w:val="28"/>
          <w:szCs w:val="28"/>
        </w:rPr>
        <w:t>ода Белокуриха</w:t>
      </w:r>
      <w:r w:rsidRPr="008A3D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30.11.2011 № 1456                   «О назначении публичных слушаний по вопросам изменения вида разрешенного использования земельных участков», протокол публичных слушаний от 10.01.2012 № 1, итоговый документ публичных слушаний                      от 10.01.2012, </w:t>
      </w:r>
      <w:r w:rsidRPr="00E81161">
        <w:rPr>
          <w:sz w:val="28"/>
          <w:szCs w:val="28"/>
        </w:rPr>
        <w:t>материалы установления границ земельного участка, руководствуясь</w:t>
      </w:r>
      <w:r>
        <w:rPr>
          <w:sz w:val="28"/>
          <w:szCs w:val="28"/>
        </w:rPr>
        <w:t xml:space="preserve"> ст.ст. 11, 29</w:t>
      </w:r>
      <w:r w:rsidRPr="00E81161">
        <w:rPr>
          <w:sz w:val="28"/>
          <w:szCs w:val="28"/>
        </w:rPr>
        <w:t xml:space="preserve"> Земе</w:t>
      </w:r>
      <w:r>
        <w:rPr>
          <w:sz w:val="28"/>
          <w:szCs w:val="28"/>
        </w:rPr>
        <w:t>льного кодекса РФ, ст. 48.1.</w:t>
      </w:r>
      <w:r w:rsidRPr="00E81161">
        <w:rPr>
          <w:sz w:val="28"/>
          <w:szCs w:val="28"/>
        </w:rPr>
        <w:t xml:space="preserve"> Устав</w:t>
      </w:r>
      <w:r>
        <w:rPr>
          <w:sz w:val="28"/>
          <w:szCs w:val="28"/>
        </w:rPr>
        <w:t>а</w:t>
      </w:r>
      <w:r w:rsidRPr="00E81161">
        <w:rPr>
          <w:sz w:val="28"/>
          <w:szCs w:val="28"/>
        </w:rPr>
        <w:t xml:space="preserve"> муниципального образования город Белокурих</w:t>
      </w:r>
      <w:r>
        <w:rPr>
          <w:sz w:val="28"/>
          <w:szCs w:val="28"/>
        </w:rPr>
        <w:t>а Алтайского края,</w:t>
      </w:r>
      <w:r w:rsidRPr="00E81161">
        <w:rPr>
          <w:sz w:val="28"/>
          <w:szCs w:val="28"/>
        </w:rPr>
        <w:t xml:space="preserve"> </w:t>
      </w:r>
    </w:p>
    <w:p w:rsidR="00593C42" w:rsidRDefault="00593C42" w:rsidP="001231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ab/>
      </w:r>
      <w:r w:rsidRPr="00E81161">
        <w:rPr>
          <w:sz w:val="28"/>
          <w:szCs w:val="28"/>
        </w:rPr>
        <w:t>ПОСТАНОВЛЯЮ:</w:t>
      </w:r>
    </w:p>
    <w:p w:rsidR="00593C42" w:rsidRDefault="00593C42" w:rsidP="00123152">
      <w:pPr>
        <w:tabs>
          <w:tab w:val="left" w:pos="709"/>
        </w:tabs>
        <w:jc w:val="both"/>
        <w:rPr>
          <w:sz w:val="28"/>
        </w:rPr>
      </w:pPr>
      <w:r>
        <w:rPr>
          <w:sz w:val="28"/>
          <w:szCs w:val="28"/>
        </w:rPr>
        <w:t xml:space="preserve">         </w:t>
      </w:r>
      <w:r w:rsidRPr="00E81161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>
        <w:rPr>
          <w:sz w:val="28"/>
        </w:rPr>
        <w:t>Изменить</w:t>
      </w:r>
      <w:r w:rsidRPr="00336FA7">
        <w:rPr>
          <w:sz w:val="28"/>
          <w:szCs w:val="28"/>
        </w:rPr>
        <w:t xml:space="preserve"> </w:t>
      </w:r>
      <w:r>
        <w:rPr>
          <w:sz w:val="28"/>
          <w:szCs w:val="28"/>
        </w:rPr>
        <w:t>вид разрешенного использования</w:t>
      </w:r>
      <w:r>
        <w:rPr>
          <w:sz w:val="28"/>
        </w:rPr>
        <w:t xml:space="preserve"> земельного участка с кадастровым номером 22:64:013901:392,</w:t>
      </w:r>
      <w:r w:rsidRPr="001D3045">
        <w:rPr>
          <w:sz w:val="28"/>
        </w:rPr>
        <w:t xml:space="preserve"> </w:t>
      </w:r>
      <w:r>
        <w:rPr>
          <w:sz w:val="28"/>
        </w:rPr>
        <w:t>общей площадью 66000 кв.м., находящегося в г. Белокуриха,</w:t>
      </w:r>
      <w:r w:rsidRPr="00D80F3A">
        <w:rPr>
          <w:spacing w:val="-8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20 м"/>
        </w:smartTagPr>
        <w:r>
          <w:rPr>
            <w:spacing w:val="-8"/>
            <w:sz w:val="28"/>
            <w:szCs w:val="28"/>
          </w:rPr>
          <w:t>1920 м</w:t>
        </w:r>
      </w:smartTag>
      <w:r>
        <w:rPr>
          <w:spacing w:val="-8"/>
          <w:sz w:val="28"/>
          <w:szCs w:val="28"/>
        </w:rPr>
        <w:t xml:space="preserve"> на северо-запад от ул. Нижняя, 77</w:t>
      </w:r>
      <w:r>
        <w:rPr>
          <w:sz w:val="28"/>
        </w:rPr>
        <w:t xml:space="preserve"> с вида разрешенного использования – «для сельскохозяйственного производства» на вид разрешенного использования – «под индивидуальное жилищное строительство»</w:t>
      </w:r>
      <w:r w:rsidRPr="00B57826">
        <w:rPr>
          <w:sz w:val="28"/>
        </w:rPr>
        <w:t>.</w:t>
      </w:r>
    </w:p>
    <w:p w:rsidR="00593C42" w:rsidRDefault="00593C42" w:rsidP="00123152">
      <w:pPr>
        <w:jc w:val="both"/>
        <w:rPr>
          <w:sz w:val="28"/>
          <w:szCs w:val="28"/>
        </w:rPr>
      </w:pPr>
      <w:r>
        <w:rPr>
          <w:sz w:val="28"/>
        </w:rPr>
        <w:t xml:space="preserve">         2. </w:t>
      </w:r>
      <w:r>
        <w:rPr>
          <w:sz w:val="28"/>
          <w:szCs w:val="28"/>
        </w:rPr>
        <w:t>Опубликовать настоящее постановление в «Сборнике муниципальных правовых актов города Белокурихи».</w:t>
      </w:r>
    </w:p>
    <w:p w:rsidR="00593C42" w:rsidRPr="00E81161" w:rsidRDefault="00593C42" w:rsidP="00D3760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81161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исполнения</w:t>
      </w:r>
      <w:r w:rsidRPr="00E81161">
        <w:rPr>
          <w:sz w:val="28"/>
          <w:szCs w:val="28"/>
        </w:rPr>
        <w:t xml:space="preserve"> настоящего постановления возложить на</w:t>
      </w:r>
      <w:r>
        <w:rPr>
          <w:sz w:val="28"/>
          <w:szCs w:val="28"/>
        </w:rPr>
        <w:t xml:space="preserve"> и.о. председателя </w:t>
      </w:r>
      <w:r w:rsidRPr="00E81161">
        <w:rPr>
          <w:sz w:val="28"/>
          <w:szCs w:val="28"/>
        </w:rPr>
        <w:t>комитет</w:t>
      </w:r>
      <w:r>
        <w:rPr>
          <w:sz w:val="28"/>
          <w:szCs w:val="28"/>
        </w:rPr>
        <w:t>а</w:t>
      </w:r>
      <w:r w:rsidRPr="00E81161">
        <w:rPr>
          <w:sz w:val="28"/>
          <w:szCs w:val="28"/>
        </w:rPr>
        <w:t xml:space="preserve"> по управлению имуществом города</w:t>
      </w:r>
      <w:r>
        <w:rPr>
          <w:sz w:val="28"/>
          <w:szCs w:val="28"/>
        </w:rPr>
        <w:t xml:space="preserve"> Белокуриха </w:t>
      </w:r>
      <w:r>
        <w:rPr>
          <w:sz w:val="28"/>
          <w:szCs w:val="28"/>
        </w:rPr>
        <w:br/>
        <w:t>(Н.Б. Яманова)</w:t>
      </w:r>
      <w:r w:rsidRPr="00E81161">
        <w:rPr>
          <w:sz w:val="28"/>
          <w:szCs w:val="28"/>
        </w:rPr>
        <w:t>.</w:t>
      </w:r>
    </w:p>
    <w:p w:rsidR="00593C42" w:rsidRDefault="00593C42" w:rsidP="00123152">
      <w:pPr>
        <w:jc w:val="both"/>
        <w:rPr>
          <w:sz w:val="28"/>
          <w:szCs w:val="28"/>
        </w:rPr>
      </w:pPr>
    </w:p>
    <w:p w:rsidR="00593C42" w:rsidRDefault="00593C42" w:rsidP="00123152">
      <w:pPr>
        <w:jc w:val="both"/>
        <w:rPr>
          <w:sz w:val="28"/>
        </w:rPr>
      </w:pPr>
    </w:p>
    <w:p w:rsidR="00593C42" w:rsidRDefault="00593C42" w:rsidP="00A96F0B">
      <w:pPr>
        <w:jc w:val="both"/>
        <w:rPr>
          <w:sz w:val="28"/>
        </w:rPr>
      </w:pPr>
      <w:r>
        <w:rPr>
          <w:sz w:val="28"/>
        </w:rPr>
        <w:t xml:space="preserve">Исполняющий обязанности </w:t>
      </w:r>
    </w:p>
    <w:p w:rsidR="00593C42" w:rsidRDefault="00593C42" w:rsidP="00A96F0B">
      <w:pPr>
        <w:jc w:val="both"/>
      </w:pPr>
      <w:r>
        <w:rPr>
          <w:sz w:val="28"/>
        </w:rPr>
        <w:t>главы администрации города                                                                 Г.Ф. Сёмкин</w:t>
      </w:r>
    </w:p>
    <w:sectPr w:rsidR="00593C42" w:rsidSect="007504BD">
      <w:headerReference w:type="even" r:id="rId6"/>
      <w:headerReference w:type="default" r:id="rId7"/>
      <w:pgSz w:w="11906" w:h="16838"/>
      <w:pgMar w:top="1134" w:right="567" w:bottom="1134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3C42" w:rsidRDefault="00593C42">
      <w:r>
        <w:separator/>
      </w:r>
    </w:p>
  </w:endnote>
  <w:endnote w:type="continuationSeparator" w:id="1">
    <w:p w:rsidR="00593C42" w:rsidRDefault="00593C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3C42" w:rsidRDefault="00593C42">
      <w:r>
        <w:separator/>
      </w:r>
    </w:p>
  </w:footnote>
  <w:footnote w:type="continuationSeparator" w:id="1">
    <w:p w:rsidR="00593C42" w:rsidRDefault="00593C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C42" w:rsidRDefault="00593C4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93C42" w:rsidRDefault="00593C4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C42" w:rsidRDefault="00593C4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93C42" w:rsidRDefault="00593C4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357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3152"/>
    <w:rsid w:val="00123152"/>
    <w:rsid w:val="00146DA7"/>
    <w:rsid w:val="0018330D"/>
    <w:rsid w:val="00192960"/>
    <w:rsid w:val="001C27A5"/>
    <w:rsid w:val="001D3045"/>
    <w:rsid w:val="001E439F"/>
    <w:rsid w:val="002C1DFE"/>
    <w:rsid w:val="00321949"/>
    <w:rsid w:val="00336FA7"/>
    <w:rsid w:val="003A288B"/>
    <w:rsid w:val="00415274"/>
    <w:rsid w:val="00443C85"/>
    <w:rsid w:val="00447B2C"/>
    <w:rsid w:val="004A7350"/>
    <w:rsid w:val="004B6328"/>
    <w:rsid w:val="004B77FC"/>
    <w:rsid w:val="004D21BF"/>
    <w:rsid w:val="004E78D0"/>
    <w:rsid w:val="004F2EF3"/>
    <w:rsid w:val="005219EA"/>
    <w:rsid w:val="005245D6"/>
    <w:rsid w:val="00552A52"/>
    <w:rsid w:val="00563E78"/>
    <w:rsid w:val="00577310"/>
    <w:rsid w:val="00593C42"/>
    <w:rsid w:val="005A2230"/>
    <w:rsid w:val="005C7513"/>
    <w:rsid w:val="005D602C"/>
    <w:rsid w:val="005F09A0"/>
    <w:rsid w:val="0060678F"/>
    <w:rsid w:val="006074AB"/>
    <w:rsid w:val="006078BF"/>
    <w:rsid w:val="00696D4B"/>
    <w:rsid w:val="006B01F5"/>
    <w:rsid w:val="006B2382"/>
    <w:rsid w:val="006C7B23"/>
    <w:rsid w:val="006D5D14"/>
    <w:rsid w:val="00747274"/>
    <w:rsid w:val="007504BD"/>
    <w:rsid w:val="00753854"/>
    <w:rsid w:val="007A73EE"/>
    <w:rsid w:val="007B23F5"/>
    <w:rsid w:val="007D0CF4"/>
    <w:rsid w:val="008A3DF6"/>
    <w:rsid w:val="008C1A80"/>
    <w:rsid w:val="008D40E2"/>
    <w:rsid w:val="00922603"/>
    <w:rsid w:val="0092611C"/>
    <w:rsid w:val="009859E6"/>
    <w:rsid w:val="009941FB"/>
    <w:rsid w:val="009962F3"/>
    <w:rsid w:val="009D1FC1"/>
    <w:rsid w:val="00A00871"/>
    <w:rsid w:val="00A96F0B"/>
    <w:rsid w:val="00AE12FE"/>
    <w:rsid w:val="00AE2B98"/>
    <w:rsid w:val="00AE7577"/>
    <w:rsid w:val="00AF7571"/>
    <w:rsid w:val="00B23BE5"/>
    <w:rsid w:val="00B50ACC"/>
    <w:rsid w:val="00B52D2C"/>
    <w:rsid w:val="00B545A2"/>
    <w:rsid w:val="00B57826"/>
    <w:rsid w:val="00B644B2"/>
    <w:rsid w:val="00B81574"/>
    <w:rsid w:val="00BE2947"/>
    <w:rsid w:val="00C472B1"/>
    <w:rsid w:val="00C67B76"/>
    <w:rsid w:val="00C9070B"/>
    <w:rsid w:val="00C936BD"/>
    <w:rsid w:val="00CB07C7"/>
    <w:rsid w:val="00CC38B0"/>
    <w:rsid w:val="00D17E33"/>
    <w:rsid w:val="00D37609"/>
    <w:rsid w:val="00D55373"/>
    <w:rsid w:val="00D80F3A"/>
    <w:rsid w:val="00DA4847"/>
    <w:rsid w:val="00DC7C87"/>
    <w:rsid w:val="00DF2BC5"/>
    <w:rsid w:val="00E4064F"/>
    <w:rsid w:val="00E61EC2"/>
    <w:rsid w:val="00E6318B"/>
    <w:rsid w:val="00E81161"/>
    <w:rsid w:val="00E9724F"/>
    <w:rsid w:val="00EA0F3A"/>
    <w:rsid w:val="00EA1D3A"/>
    <w:rsid w:val="00F013EB"/>
    <w:rsid w:val="00F0233D"/>
    <w:rsid w:val="00F50D04"/>
    <w:rsid w:val="00FA0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152"/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123152"/>
    <w:pPr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E9724F"/>
    <w:rPr>
      <w:rFonts w:ascii="Cambria" w:hAnsi="Cambria" w:cs="Times New Roman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rsid w:val="0012315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9724F"/>
    <w:rPr>
      <w:rFonts w:cs="Times New Roman"/>
    </w:rPr>
  </w:style>
  <w:style w:type="character" w:styleId="PageNumber">
    <w:name w:val="page number"/>
    <w:basedOn w:val="DefaultParagraphFont"/>
    <w:uiPriority w:val="99"/>
    <w:rsid w:val="00123152"/>
    <w:rPr>
      <w:rFonts w:cs="Times New Roman"/>
    </w:rPr>
  </w:style>
  <w:style w:type="table" w:styleId="TableGrid">
    <w:name w:val="Table Grid"/>
    <w:basedOn w:val="TableNormal"/>
    <w:uiPriority w:val="99"/>
    <w:rsid w:val="0012315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578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724F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325</TotalTime>
  <Pages>1</Pages>
  <Words>280</Words>
  <Characters>1596</Characters>
  <Application>Microsoft Office Outlook</Application>
  <DocSecurity>0</DocSecurity>
  <Lines>0</Lines>
  <Paragraphs>0</Paragraphs>
  <ScaleCrop>false</ScaleCrop>
  <Company>АДМ Бел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ГОРОДА БЕЛОКУРИХА</dc:title>
  <dc:subject/>
  <dc:creator>Тоноян</dc:creator>
  <cp:keywords/>
  <dc:description/>
  <cp:lastModifiedBy>Admin</cp:lastModifiedBy>
  <cp:revision>10</cp:revision>
  <cp:lastPrinted>2012-01-25T11:31:00Z</cp:lastPrinted>
  <dcterms:created xsi:type="dcterms:W3CDTF">2012-01-23T10:40:00Z</dcterms:created>
  <dcterms:modified xsi:type="dcterms:W3CDTF">2012-02-06T03:36:00Z</dcterms:modified>
</cp:coreProperties>
</file>